
<file path=[Content_Types].xml><?xml version="1.0" encoding="utf-8"?>
<Types xmlns="http://schemas.openxmlformats.org/package/2006/content-types">
  <Override PartName="/word/numbering.xml" ContentType="application/vnd.openxmlformats-officedocument.wordprocessingml.numbering+xml"/>
  <Override PartName="/word/footer1.xml" ContentType="application/vnd.openxmlformats-officedocument.wordprocessingml.footer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bin" ContentType="application/vnd.openxmlformats-officedocument.wordprocessingml.printerSettings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ve:Ignorable="mv" ve:PreserveAttributes="mv:*">
  <w:body>
    <w:p w:rsidR="00F2570A" w:rsidRDefault="00970C19">
      <w:r>
        <w:rPr>
          <w:noProof/>
        </w:rPr>
        <w:drawing>
          <wp:anchor distT="0" distB="0" distL="114300" distR="114300" simplePos="0" relativeHeight="251673711" behindDoc="0" locked="0" layoutInCell="1" allowOverlap="1">
            <wp:simplePos x="0" y="0"/>
            <wp:positionH relativeFrom="page">
              <wp:posOffset>3492500</wp:posOffset>
            </wp:positionH>
            <wp:positionV relativeFrom="page">
              <wp:posOffset>7569200</wp:posOffset>
            </wp:positionV>
            <wp:extent cx="3397250" cy="1917700"/>
            <wp:effectExtent l="0" t="0" r="6350" b="0"/>
            <wp:wrapTight wrapText="bothSides">
              <wp:wrapPolygon edited="0">
                <wp:start x="646" y="0"/>
                <wp:lineTo x="0" y="286"/>
                <wp:lineTo x="0" y="21171"/>
                <wp:lineTo x="21479" y="21171"/>
                <wp:lineTo x="21640" y="18596"/>
                <wp:lineTo x="21640" y="1430"/>
                <wp:lineTo x="21479" y="286"/>
                <wp:lineTo x="20833" y="0"/>
                <wp:lineTo x="646" y="0"/>
              </wp:wrapPolygon>
            </wp:wrapTight>
            <wp:docPr id="422" name="Picture 422" descr=":IMAG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422" descr=":IMAG0523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0" cy="1917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567" behindDoc="0" locked="0" layoutInCell="1" allowOverlap="1">
            <wp:simplePos x="0" y="0"/>
            <wp:positionH relativeFrom="page">
              <wp:posOffset>5067300</wp:posOffset>
            </wp:positionH>
            <wp:positionV relativeFrom="page">
              <wp:posOffset>4445000</wp:posOffset>
            </wp:positionV>
            <wp:extent cx="2218690" cy="3086100"/>
            <wp:effectExtent l="0" t="0" r="0" b="0"/>
            <wp:wrapTight wrapText="bothSides">
              <wp:wrapPolygon edited="0">
                <wp:start x="989" y="0"/>
                <wp:lineTo x="0" y="178"/>
                <wp:lineTo x="0" y="21333"/>
                <wp:lineTo x="21513" y="21333"/>
                <wp:lineTo x="21513" y="356"/>
                <wp:lineTo x="20524" y="0"/>
                <wp:lineTo x="989" y="0"/>
              </wp:wrapPolygon>
            </wp:wrapTight>
            <wp:docPr id="5" name="Picture 4" descr="IMAG0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0636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18690" cy="3086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663" behindDoc="0" locked="0" layoutInCell="1" allowOverlap="1">
            <wp:simplePos x="0" y="0"/>
            <wp:positionH relativeFrom="page">
              <wp:posOffset>495300</wp:posOffset>
            </wp:positionH>
            <wp:positionV relativeFrom="page">
              <wp:posOffset>7313930</wp:posOffset>
            </wp:positionV>
            <wp:extent cx="2355850" cy="2274570"/>
            <wp:effectExtent l="0" t="0" r="6350" b="0"/>
            <wp:wrapTight wrapText="bothSides">
              <wp:wrapPolygon edited="0">
                <wp:start x="932" y="0"/>
                <wp:lineTo x="0" y="241"/>
                <wp:lineTo x="0" y="21226"/>
                <wp:lineTo x="21425" y="21226"/>
                <wp:lineTo x="21658" y="19538"/>
                <wp:lineTo x="21658" y="1206"/>
                <wp:lineTo x="21425" y="241"/>
                <wp:lineTo x="20494" y="0"/>
                <wp:lineTo x="932" y="0"/>
              </wp:wrapPolygon>
            </wp:wrapTight>
            <wp:docPr id="7" name="Picture 1" descr="IMAG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052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55850" cy="2274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pict>
          <v:rect id="_x0000_s1037" style="position:absolute;margin-left:29pt;margin-top:343.9pt;width:365.05pt;height:225.5pt;z-index:251658202;mso-wrap-edited:f;mso-position-horizontal-relative:page;mso-position-vertical-relative:page" wrapcoords="-94 -88 -94 21511 21694 21511 21694 -88 -94 -88" fillcolor="#626c61 [3206]" stroked="f" strokecolor="#4a7ebb" strokeweight="1.5pt">
            <v:fill o:detectmouseclick="t"/>
            <v:shadow opacity="22938f" mv:blur="38100f" offset="0,2pt"/>
            <v:textbox inset=",7.2pt,,7.2pt"/>
            <w10:wrap anchorx="page" anchory="page"/>
          </v:rect>
        </w:pict>
      </w:r>
      <w:r>
        <w:rPr>
          <w:noProof/>
        </w:rPr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_x0000_s1103" type="#_x0000_t202" style="position:absolute;margin-left:56.3pt;margin-top:451.9pt;width:310.5pt;height:105.15pt;z-index:251658221;mso-wrap-edited:f;mso-position-horizontal-relative:page;mso-position-vertical-relative:page" wrapcoords="0 0 21600 0 21600 21600 0 21600 0 0" mv:complextextbox="1" filled="f" stroked="f">
            <v:fill o:detectmouseclick="t"/>
            <v:textbox style="mso-next-textbox:#_x0000_s1103" inset=",0,,0">
              <w:txbxContent>
                <w:p w:rsidR="00550B1F" w:rsidRDefault="00970C19" w:rsidP="00550B1F">
                  <w:pPr>
                    <w:pStyle w:val="BodyText-Centered"/>
                    <w:numPr>
                      <w:ilvl w:val="0"/>
                      <w:numId w:val="2"/>
                    </w:numPr>
                    <w:jc w:val="left"/>
                    <w:rPr>
                      <w:sz w:val="24"/>
                    </w:rPr>
                  </w:pPr>
                  <w:r>
                    <w:rPr>
                      <w:sz w:val="24"/>
                    </w:rPr>
                    <w:t xml:space="preserve">Picket </w:t>
                  </w:r>
                  <w:r>
                    <w:rPr>
                      <w:sz w:val="24"/>
                    </w:rPr>
                    <w:t>Fences</w:t>
                  </w:r>
                </w:p>
                <w:p w:rsidR="00550B1F" w:rsidRDefault="00970C19" w:rsidP="00550B1F">
                  <w:pPr>
                    <w:pStyle w:val="BodyText-Centered"/>
                    <w:numPr>
                      <w:ilvl w:val="0"/>
                      <w:numId w:val="2"/>
                    </w:numPr>
                    <w:jc w:val="left"/>
                    <w:rPr>
                      <w:sz w:val="24"/>
                    </w:rPr>
                  </w:pPr>
                  <w:r>
                    <w:rPr>
                      <w:sz w:val="24"/>
                    </w:rPr>
                    <w:t>Panel Fencing</w:t>
                  </w:r>
                </w:p>
                <w:p w:rsidR="00550B1F" w:rsidRDefault="00970C19" w:rsidP="00550B1F">
                  <w:pPr>
                    <w:pStyle w:val="BodyText-Centered"/>
                    <w:numPr>
                      <w:ilvl w:val="0"/>
                      <w:numId w:val="2"/>
                    </w:numPr>
                    <w:jc w:val="left"/>
                    <w:rPr>
                      <w:sz w:val="24"/>
                    </w:rPr>
                  </w:pPr>
                  <w:r>
                    <w:rPr>
                      <w:sz w:val="24"/>
                    </w:rPr>
                    <w:t>Post and Wire</w:t>
                  </w:r>
                </w:p>
                <w:p w:rsidR="00550B1F" w:rsidRDefault="00970C19" w:rsidP="00550B1F">
                  <w:pPr>
                    <w:pStyle w:val="BodyText-Centered"/>
                    <w:numPr>
                      <w:ilvl w:val="0"/>
                      <w:numId w:val="2"/>
                    </w:numPr>
                    <w:jc w:val="left"/>
                    <w:rPr>
                      <w:sz w:val="24"/>
                    </w:rPr>
                  </w:pPr>
                  <w:r>
                    <w:rPr>
                      <w:sz w:val="24"/>
                    </w:rPr>
                    <w:t>Post and Rail</w:t>
                  </w:r>
                </w:p>
                <w:p w:rsidR="00597E5F" w:rsidRPr="00550B1F" w:rsidRDefault="00970C19" w:rsidP="00550B1F">
                  <w:pPr>
                    <w:pStyle w:val="BodyText-Centered"/>
                    <w:numPr>
                      <w:ilvl w:val="0"/>
                      <w:numId w:val="2"/>
                    </w:numPr>
                    <w:jc w:val="left"/>
                    <w:rPr>
                      <w:i/>
                      <w:sz w:val="24"/>
                    </w:rPr>
                  </w:pPr>
                  <w:r>
                    <w:rPr>
                      <w:sz w:val="24"/>
                    </w:rPr>
                    <w:t>Bespo</w:t>
                  </w:r>
                  <w:r>
                    <w:rPr>
                      <w:sz w:val="24"/>
                    </w:rPr>
                    <w:t xml:space="preserve">ke </w:t>
                  </w:r>
                  <w:r>
                    <w:rPr>
                      <w:sz w:val="24"/>
                    </w:rPr>
                    <w:t>Fencing</w:t>
                  </w:r>
                  <w:r>
                    <w:rPr>
                      <w:sz w:val="24"/>
                    </w:rPr>
                    <w:t xml:space="preserve"> projects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drawing>
          <wp:anchor distT="0" distB="0" distL="114300" distR="114300" simplePos="0" relativeHeight="251665519" behindDoc="0" locked="0" layoutInCell="1" allowOverlap="1">
            <wp:simplePos x="0" y="0"/>
            <wp:positionH relativeFrom="page">
              <wp:posOffset>562610</wp:posOffset>
            </wp:positionH>
            <wp:positionV relativeFrom="page">
              <wp:posOffset>494665</wp:posOffset>
            </wp:positionV>
            <wp:extent cx="6646545" cy="3758565"/>
            <wp:effectExtent l="0" t="0" r="8255" b="0"/>
            <wp:wrapTight wrapText="bothSides">
              <wp:wrapPolygon edited="0">
                <wp:start x="330" y="0"/>
                <wp:lineTo x="0" y="146"/>
                <wp:lineTo x="0" y="21312"/>
                <wp:lineTo x="21544" y="21312"/>
                <wp:lineTo x="21627" y="21020"/>
                <wp:lineTo x="21627" y="730"/>
                <wp:lineTo x="21544" y="146"/>
                <wp:lineTo x="21214" y="0"/>
                <wp:lineTo x="330" y="0"/>
              </wp:wrapPolygon>
            </wp:wrapTight>
            <wp:docPr id="420" name="Picture 420" descr=":IMAG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420" descr=":IMAG064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11000" contrast="30000"/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3758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125" type="#_x0000_t202" style="position:absolute;margin-left:564pt;margin-top:540.8pt;width:19pt;height:16.25pt;z-index:251658346;mso-wrap-edited:f;mso-position-horizontal-relative:page;mso-position-vertical-relative:page" wrapcoords="0 0 21600 0 21600 21600 0 21600 0 0" filled="f" stroked="f">
            <v:fill o:detectmouseclick="t"/>
            <v:stroke o:forcedash="t"/>
            <v:textbox inset="0,0,0,0">
              <w:txbxContent>
                <w:p w:rsidR="00597E5F" w:rsidRDefault="00970C19" w:rsidP="00F2570A">
                  <w:pPr>
                    <w:pStyle w:val="Heading4"/>
                  </w:pPr>
                  <w:r>
                    <w:t>B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02" type="#_x0000_t202" style="position:absolute;margin-left:71.4pt;margin-top:416.3pt;width:280.25pt;height:17.4pt;z-index:251658220;mso-wrap-edited:f;mso-position-horizontal-relative:page;mso-position-vertical-relative:page" wrapcoords="0 0 21600 0 21600 21600 0 21600 0 0" filled="f" stroked="f">
            <v:fill o:detectmouseclick="t"/>
            <v:textbox style="mso-next-textbox:#_x0000_s1102" inset=",0,,0">
              <w:txbxContent>
                <w:p w:rsidR="00597E5F" w:rsidRPr="00495952" w:rsidRDefault="00970C19" w:rsidP="00F2570A">
                  <w:pPr>
                    <w:pStyle w:val="Heading3"/>
                  </w:pPr>
                  <w:r>
                    <w:t>Small Holding, Domestic, Agricultural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126" type="#_x0000_t202" style="position:absolute;margin-left:564pt;margin-top:746.75pt;width:19pt;height:16.25pt;z-index:251658347;mso-wrap-edited:f;mso-position-horizontal-relative:page;mso-position-vertical-relative:page" wrapcoords="0 0 21600 0 21600 21600 0 21600 0 0" filled="f" stroked="f">
            <v:fill o:detectmouseclick="t"/>
            <v:stroke o:forcedash="t"/>
            <v:textbox inset="0,0,0,0">
              <w:txbxContent>
                <w:p w:rsidR="00597E5F" w:rsidRDefault="00970C19" w:rsidP="00F2570A">
                  <w:pPr>
                    <w:pStyle w:val="Heading4"/>
                  </w:pPr>
                  <w:r>
                    <w:t>C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24" type="#_x0000_t202" style="position:absolute;margin-left:564pt;margin-top:335.75pt;width:19pt;height:16.25pt;z-index:251658345;mso-wrap-edited:f;mso-position-horizontal-relative:page;mso-position-vertical-relative:page" wrapcoords="0 0 21600 0 21600 21600 0 21600 0 0" filled="f" stroked="f">
            <v:fill o:detectmouseclick="t"/>
            <v:stroke o:forcedash="t"/>
            <v:textbox inset="0,0,0,0">
              <w:txbxContent>
                <w:p w:rsidR="00597E5F" w:rsidRDefault="00970C19" w:rsidP="00F2570A">
                  <w:pPr>
                    <w:pStyle w:val="Heading4"/>
                  </w:pPr>
                  <w:r>
                    <w:t>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360" type="#_x0000_t202" style="position:absolute;margin-left:71.4pt;margin-top:385.1pt;width:280.25pt;height:31.8pt;z-index:251658219;mso-wrap-edited:f;mso-position-horizontal-relative:page;mso-position-vertical-relative:page" wrapcoords="0 0 21600 0 21600 21600 0 21600 0 0" o:regroupid="16" filled="f" stroked="f">
            <v:fill o:detectmouseclick="t"/>
            <v:textbox style="mso-next-textbox:#_x0000_s1360" inset=",0,,0">
              <w:txbxContent>
                <w:p w:rsidR="00597E5F" w:rsidRPr="005F593F" w:rsidRDefault="00970C19" w:rsidP="005F593F">
                  <w:pPr>
                    <w:pStyle w:val="Heading1"/>
                    <w:rPr>
                      <w:u w:val="single"/>
                    </w:rPr>
                  </w:pPr>
                  <w:r>
                    <w:rPr>
                      <w:u w:val="single"/>
                    </w:rPr>
                    <w:t xml:space="preserve"> Fence</w:t>
                  </w:r>
                  <w:r>
                    <w:rPr>
                      <w:u w:val="single"/>
                    </w:rPr>
                    <w:t xml:space="preserve"> Construction</w:t>
                  </w:r>
                </w:p>
                <w:p w:rsidR="00597E5F" w:rsidRDefault="00970C19" w:rsidP="005F593F">
                  <w:pPr>
                    <w:pStyle w:val="Heading1"/>
                  </w:pP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036" type="#_x0000_t202" style="position:absolute;margin-left:171pt;margin-top:581pt;width:3.55pt;height:3.55pt;z-index:251658201;mso-wrap-edited:f;mso-position-horizontal-relative:page;mso-position-vertical-relative:page" wrapcoords="0 0 21600 0 21600 21600 0 21600 0 0" mv:complextextbox="1" filled="f" stroked="f">
            <v:fill o:detectmouseclick="t"/>
            <v:textbox style="mso-next-textbox:#_x0000_s1036" inset=",7.2pt,,7.2pt">
              <w:txbxContent>
                <w:p w:rsidR="00597E5F" w:rsidRDefault="00970C19" w:rsidP="00F2570A">
                  <w:pPr>
                    <w:pStyle w:val="Title"/>
                  </w:pPr>
                </w:p>
              </w:txbxContent>
            </v:textbox>
            <w10:wrap type="tight" anchorx="page" anchory="page"/>
          </v:shape>
        </w:pict>
      </w:r>
      <w:r>
        <w:br w:type="page"/>
      </w:r>
      <w:r>
        <w:rPr>
          <w:noProof/>
        </w:rPr>
        <w:drawing>
          <wp:anchor distT="0" distB="0" distL="114300" distR="114300" simplePos="0" relativeHeight="251685999" behindDoc="0" locked="0" layoutInCell="1" allowOverlap="1">
            <wp:simplePos x="0" y="0"/>
            <wp:positionH relativeFrom="page">
              <wp:posOffset>1244600</wp:posOffset>
            </wp:positionH>
            <wp:positionV relativeFrom="page">
              <wp:posOffset>7745730</wp:posOffset>
            </wp:positionV>
            <wp:extent cx="2476500" cy="1842135"/>
            <wp:effectExtent l="0" t="0" r="0" b="0"/>
            <wp:wrapTight wrapText="bothSides">
              <wp:wrapPolygon edited="0">
                <wp:start x="886" y="0"/>
                <wp:lineTo x="0" y="298"/>
                <wp:lineTo x="0" y="21146"/>
                <wp:lineTo x="21489" y="21146"/>
                <wp:lineTo x="21489" y="596"/>
                <wp:lineTo x="20603" y="0"/>
                <wp:lineTo x="886" y="0"/>
              </wp:wrapPolygon>
            </wp:wrapTight>
            <wp:docPr id="435" name="Picture 435" descr=":IMAG2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435" descr=":IMAG241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42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pict>
          <v:group id="_x0000_s1651" style="position:absolute;margin-left:56.25pt;margin-top:447.9pt;width:310.5pt;height:187.1pt;z-index:251677807;mso-position-horizontal-relative:page;mso-position-vertical-relative:page" coordsize="20000,20000" wrapcoords="0 0 21600 0 21600 21600 0 21600 0 0" mv:complextextbox="1">
            <o:lock v:ext="edit" ungrouping="t"/>
            <v:shape id="_x0000_s1652" type="#_x0000_t202" style="position:absolute;width:20000;height:20000;mso-wrap-edited:f;mso-position-horizontal-relative:page;mso-position-vertical-relative:page" wrapcoords="0 0 21600 0 21600 21600 0 21600 0 0" o:regroupid="34" mv:complextextbox="1" filled="f" stroked="f">
              <v:fill o:detectmouseclick="t"/>
              <v:textbox style="mso-next-textbox:#_x0000_s1604" inset=",0,,0"/>
            </v:shape>
            <v:shape id="_x0000_s1653" type="#_x0000_t202" style="position:absolute;left:464;width:17974;height:2496" filled="f" stroked="f">
              <v:textbox style="mso-next-textbox:#_x0000_s1654" inset="0,0,0,0">
                <w:txbxContent>
                  <w:p w:rsidR="00597E5F" w:rsidRDefault="00970C19" w:rsidP="00A52874">
                    <w:pPr>
                      <w:pStyle w:val="BodyText-Centered"/>
                      <w:jc w:val="left"/>
                      <w:rPr>
                        <w:sz w:val="30"/>
                      </w:rPr>
                    </w:pPr>
                    <w:r w:rsidRPr="009C2422">
                      <w:rPr>
                        <w:sz w:val="30"/>
                      </w:rPr>
                      <w:t>3-4 ft Posts (Sweet Chestnut available)</w:t>
                    </w:r>
                  </w:p>
                  <w:p w:rsidR="00597E5F" w:rsidRPr="009C2422" w:rsidRDefault="00970C19" w:rsidP="00A52874">
                    <w:pPr>
                      <w:pStyle w:val="BodyText-Centered"/>
                      <w:jc w:val="left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2 strand of barbed wire (or high tensile)</w:t>
                    </w:r>
                  </w:p>
                  <w:p w:rsidR="00597E5F" w:rsidRPr="009C2422" w:rsidRDefault="00970C19" w:rsidP="00A52874">
                    <w:pPr>
                      <w:pStyle w:val="BodyText-Centered"/>
                      <w:jc w:val="left"/>
                      <w:rPr>
                        <w:sz w:val="30"/>
                      </w:rPr>
                    </w:pPr>
                    <w:r w:rsidRPr="009C2422">
                      <w:rPr>
                        <w:sz w:val="30"/>
                      </w:rPr>
                      <w:t>7 strand stock netting</w:t>
                    </w:r>
                  </w:p>
                  <w:p w:rsidR="00597E5F" w:rsidRPr="009C2422" w:rsidRDefault="00970C19" w:rsidP="00A52874">
                    <w:pPr>
                      <w:pStyle w:val="BodyText-Centered"/>
                      <w:jc w:val="left"/>
                      <w:rPr>
                        <w:sz w:val="30"/>
                      </w:rPr>
                    </w:pPr>
                    <w:r w:rsidRPr="009C2422">
                      <w:rPr>
                        <w:sz w:val="30"/>
                      </w:rPr>
                      <w:t>Struts and Strainers</w:t>
                    </w:r>
                  </w:p>
                  <w:p w:rsidR="00597E5F" w:rsidRPr="009C2422" w:rsidRDefault="00970C19" w:rsidP="00A52874">
                    <w:pPr>
                      <w:pStyle w:val="BodyText-Centered"/>
                      <w:jc w:val="left"/>
                      <w:rPr>
                        <w:sz w:val="30"/>
                      </w:rPr>
                    </w:pPr>
                  </w:p>
                  <w:p w:rsidR="00550B1F" w:rsidRPr="00550B1F" w:rsidRDefault="00970C19" w:rsidP="00550B1F">
                    <w:pPr>
                      <w:pStyle w:val="BodyText-Centered"/>
                      <w:jc w:val="left"/>
                      <w:rPr>
                        <w:i/>
                        <w:sz w:val="24"/>
                      </w:rPr>
                    </w:pPr>
                    <w:r w:rsidRPr="00550B1F">
                      <w:rPr>
                        <w:i/>
                        <w:sz w:val="24"/>
                      </w:rPr>
                      <w:t>Free Quotations Available</w:t>
                    </w:r>
                  </w:p>
                  <w:p w:rsidR="00597E5F" w:rsidRDefault="00970C19" w:rsidP="00A52874">
                    <w:pPr>
                      <w:pStyle w:val="BodyText-Centered"/>
                      <w:jc w:val="left"/>
                    </w:pPr>
                  </w:p>
                  <w:p w:rsidR="00597E5F" w:rsidRPr="00495952" w:rsidRDefault="00970C19" w:rsidP="00A52874">
                    <w:pPr>
                      <w:pStyle w:val="BodyText-Centered"/>
                    </w:pPr>
                  </w:p>
                </w:txbxContent>
              </v:textbox>
            </v:shape>
            <v:shape id="_x0000_s1654" type="#_x0000_t202" style="position:absolute;left:464;top:2491;width:17968;height:2501" filled="f" stroked="f">
              <v:textbox style="mso-next-textbox:#_x0000_s1655" inset="0,0,0,0">
                <w:txbxContent/>
              </v:textbox>
            </v:shape>
            <v:shape id="_x0000_s1655" type="#_x0000_t202" style="position:absolute;left:464;top:4987;width:17958;height:2496" filled="f" stroked="f">
              <v:textbox style="mso-next-textbox:#_x0000_s1656" inset="0,0,0,0">
                <w:txbxContent/>
              </v:textbox>
            </v:shape>
            <v:shape id="_x0000_s1656" type="#_x0000_t202" style="position:absolute;left:464;top:7477;width:17951;height:2496" filled="f" stroked="f">
              <v:textbox style="mso-next-textbox:#_x0000_s1657" inset="0,0,0,0">
                <w:txbxContent/>
              </v:textbox>
            </v:shape>
            <v:shape id="_x0000_s1657" type="#_x0000_t202" style="position:absolute;left:464;top:9968;width:17942;height:2496" filled="f" stroked="f">
              <v:textbox style="mso-next-textbox:#_x0000_s1658" inset="0,0,0,0">
                <w:txbxContent/>
              </v:textbox>
            </v:shape>
            <v:shape id="_x0000_s1658" type="#_x0000_t202" style="position:absolute;left:464;top:12459;width:17935;height:2127" filled="f" stroked="f">
              <v:textbox style="mso-next-textbox:#_x0000_s1659" inset="0,0,0,0">
                <w:txbxContent/>
              </v:textbox>
            </v:shape>
            <v:shape id="_x0000_s1659" type="#_x0000_t202" style="position:absolute;left:464;top:14580;width:17929;height:1882" filled="f" stroked="f">
              <v:textbox style="mso-next-textbox:#_x0000_s1660" inset="0,0,0,0">
                <w:txbxContent/>
              </v:textbox>
            </v:shape>
            <v:shape id="_x0000_s1660" type="#_x0000_t202" style="position:absolute;left:464;top:16456;width:1646;height:1882" filled="f" stroked="f">
              <v:textbox style="mso-next-textbox:#_x0000_s1660" inset="0,0,0,0">
                <w:txbxContent/>
              </v:textbox>
            </v:shape>
            <w10:wrap type="tight" anchorx="page" anchory="page"/>
          </v:group>
        </w:pict>
      </w:r>
      <w:r>
        <w:rPr>
          <w:noProof/>
        </w:rPr>
        <w:drawing>
          <wp:anchor distT="12192" distB="13208" distL="114300" distR="117856" simplePos="0" relativeHeight="251684975" behindDoc="0" locked="0" layoutInCell="1" allowOverlap="1">
            <wp:simplePos x="0" y="0"/>
            <wp:positionH relativeFrom="page">
              <wp:posOffset>4470400</wp:posOffset>
            </wp:positionH>
            <wp:positionV relativeFrom="page">
              <wp:posOffset>4663440</wp:posOffset>
            </wp:positionV>
            <wp:extent cx="2983865" cy="5054600"/>
            <wp:effectExtent l="25400" t="0" r="0" b="0"/>
            <wp:wrapTight wrapText="bothSides">
              <wp:wrapPolygon edited="0">
                <wp:start x="735" y="0"/>
                <wp:lineTo x="0" y="109"/>
                <wp:lineTo x="-184" y="20840"/>
                <wp:lineTo x="368" y="21491"/>
                <wp:lineTo x="735" y="21491"/>
                <wp:lineTo x="20777" y="21491"/>
                <wp:lineTo x="21329" y="21491"/>
                <wp:lineTo x="21513" y="21274"/>
                <wp:lineTo x="21513" y="217"/>
                <wp:lineTo x="20777" y="0"/>
                <wp:lineTo x="735" y="0"/>
              </wp:wrapPolygon>
            </wp:wrapTight>
            <wp:docPr id="434" name="Picture 3" descr="IMAG051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0514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83865" cy="5054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2192" distB="13970" distL="114300" distR="118237" simplePos="0" relativeHeight="251683951" behindDoc="0" locked="0" layoutInCell="1" allowOverlap="1">
            <wp:simplePos x="0" y="0"/>
            <wp:positionH relativeFrom="page">
              <wp:posOffset>375920</wp:posOffset>
            </wp:positionH>
            <wp:positionV relativeFrom="page">
              <wp:posOffset>377825</wp:posOffset>
            </wp:positionV>
            <wp:extent cx="7032752" cy="3976497"/>
            <wp:effectExtent l="0" t="0" r="3048" b="0"/>
            <wp:wrapTight wrapText="bothSides">
              <wp:wrapPolygon edited="0">
                <wp:start x="312" y="0"/>
                <wp:lineTo x="0" y="138"/>
                <wp:lineTo x="0" y="21385"/>
                <wp:lineTo x="21531" y="21385"/>
                <wp:lineTo x="21609" y="20006"/>
                <wp:lineTo x="21609" y="690"/>
                <wp:lineTo x="21531" y="138"/>
                <wp:lineTo x="21219" y="0"/>
                <wp:lineTo x="312" y="0"/>
              </wp:wrapPolygon>
            </wp:wrapTight>
            <wp:docPr id="433" name="Picture 421" descr="Macintosh HD:Users:philcribb:Desktop:IMAG0510 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421" descr="Macintosh HD:Users:philcribb:Desktop:IMAG0510 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2752" cy="39764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456" type="#_x0000_t202" style="position:absolute;margin-left:564pt;margin-top:746.75pt;width:19pt;height:16.25pt;z-index:251682927;mso-wrap-edited:f;mso-position-horizontal-relative:page;mso-position-vertical-relative:page" wrapcoords="0 0 21600 0 21600 21600 0 21600 0 0" filled="f" stroked="f">
            <v:fill o:detectmouseclick="t"/>
            <v:stroke o:forcedash="t"/>
            <v:textbox inset="0,0,0,0">
              <w:txbxContent>
                <w:p w:rsidR="00597E5F" w:rsidRDefault="00970C19" w:rsidP="00A52874">
                  <w:pPr>
                    <w:pStyle w:val="Heading4"/>
                  </w:pPr>
                  <w:r>
                    <w:t>C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455" type="#_x0000_t202" style="position:absolute;margin-left:564pt;margin-top:540.8pt;width:19pt;height:16.25pt;z-index:251681903;mso-wrap-edited:f;mso-position-horizontal-relative:page;mso-position-vertical-relative:page" wrapcoords="0 0 21600 0 21600 21600 0 21600 0 0" filled="f" stroked="f">
            <v:fill o:detectmouseclick="t"/>
            <v:stroke o:forcedash="t"/>
            <v:textbox inset="0,0,0,0">
              <w:txbxContent>
                <w:p w:rsidR="00597E5F" w:rsidRDefault="00970C19" w:rsidP="00A52874">
                  <w:pPr>
                    <w:pStyle w:val="Heading4"/>
                  </w:pPr>
                  <w:r>
                    <w:t>B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454" type="#_x0000_t202" style="position:absolute;margin-left:564pt;margin-top:335.75pt;width:19pt;height:16.25pt;z-index:251680879;mso-wrap-edited:f;mso-position-horizontal-relative:page;mso-position-vertical-relative:page" wrapcoords="0 0 21600 0 21600 21600 0 21600 0 0" filled="f" stroked="f">
            <v:fill o:detectmouseclick="t"/>
            <v:stroke o:forcedash="t"/>
            <v:textbox inset="0,0,0,0">
              <w:txbxContent>
                <w:p w:rsidR="00597E5F" w:rsidRDefault="00970C19" w:rsidP="00A52874">
                  <w:pPr>
                    <w:pStyle w:val="Heading4"/>
                  </w:pPr>
                  <w:r>
                    <w:t>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450" type="#_x0000_t202" style="position:absolute;margin-left:71.4pt;margin-top:385.1pt;width:280.25pt;height:31.8pt;z-index:251676783;mso-wrap-edited:f;mso-position-horizontal-relative:page;mso-position-vertical-relative:page" wrapcoords="0 0 21600 0 21600 21600 0 21600 0 0" filled="f" stroked="f">
            <v:fill o:detectmouseclick="t"/>
            <v:textbox style="mso-next-textbox:#_x0000_s1450" inset=",0,,0">
              <w:txbxContent>
                <w:p w:rsidR="00597E5F" w:rsidRPr="003B57FB" w:rsidRDefault="00970C19" w:rsidP="00A52874">
                  <w:pPr>
                    <w:pStyle w:val="Heading1"/>
                    <w:rPr>
                      <w:u w:val="single"/>
                    </w:rPr>
                  </w:pPr>
                  <w:r w:rsidRPr="003B57FB">
                    <w:rPr>
                      <w:u w:val="single"/>
                    </w:rPr>
                    <w:t>Stock Fence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rect id="_x0000_s1449" style="position:absolute;margin-left:29pt;margin-top:367.2pt;width:323pt;height:396pt;z-index:251675759;mso-wrap-edited:f;mso-position-horizontal-relative:page;mso-position-vertical-relative:page" wrapcoords="-94 -88 -94 21511 21694 21511 21694 -88 -94 -88" fillcolor="#9a4d01 [2404]" stroked="f" strokecolor="#4a7ebb" strokeweight="1.5pt">
            <v:fill o:detectmouseclick="t"/>
            <v:shadow opacity="22938f" mv:blur="38100f" offset="0,2pt"/>
            <v:textbox inset=",7.2pt,,7.2pt"/>
            <w10:wrap anchorx="page" anchory="page"/>
          </v:rect>
        </w:pict>
      </w:r>
      <w:r>
        <w:rPr>
          <w:noProof/>
        </w:rPr>
        <w:pict>
          <v:shape id="_x0000_s1448" type="#_x0000_t202" style="position:absolute;margin-left:171pt;margin-top:581pt;width:3.55pt;height:3.55pt;z-index:251674735;mso-wrap-edited:f;mso-position-horizontal-relative:page;mso-position-vertical-relative:page" wrapcoords="0 0 21600 0 21600 21600 0 21600 0 0" mv:complextextbox="1" filled="f" stroked="f">
            <v:fill o:detectmouseclick="t"/>
            <v:textbox style="mso-next-textbox:#_x0000_s1448" inset=",7.2pt,,7.2pt">
              <w:txbxContent>
                <w:p w:rsidR="00597E5F" w:rsidRDefault="00970C19" w:rsidP="00A52874">
                  <w:pPr>
                    <w:pStyle w:val="Title"/>
                  </w:pP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171" type="#_x0000_t202" style="position:absolute;margin-left:38.85pt;margin-top:56.15pt;width:156.25pt;height:61.9pt;z-index:251658266;mso-wrap-edited:f;mso-position-horizontal-relative:page;mso-position-vertical-relative:page" wrapcoords="0 0 21600 0 21600 21600 0 21600 0 0" mv:complextextbox="1" filled="f" stroked="f">
            <v:fill o:detectmouseclick="t"/>
            <v:stroke o:forcedash="t"/>
            <v:textbox style="mso-next-textbox:#_x0000_s1171" inset=",0,,0">
              <w:txbxContent>
                <w:p w:rsidR="00597E5F" w:rsidRPr="00495952" w:rsidRDefault="00970C19" w:rsidP="00F2570A">
                  <w:pPr>
                    <w:pStyle w:val="BodyText"/>
                  </w:pPr>
                  <w:r w:rsidRPr="00475B05">
                    <w:t>Nullam nec massa vulputate augue laoreet laoreet.</w:t>
                  </w:r>
                  <w:r>
                    <w:t xml:space="preserve"> C</w:t>
                  </w:r>
                  <w:r w:rsidRPr="00475B05">
                    <w:t>consectetuer adipiscing elit. Mauris a</w:t>
                  </w:r>
                  <w:r>
                    <w:t>c est a eros iaculis adipiscing.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151" type="#_x0000_t202" style="position:absolute;margin-left:416.85pt;margin-top:123.55pt;width:156.25pt;height:18pt;z-index:251658258;mso-wrap-edited:f;mso-position-horizontal-relative:page;mso-position-vertical-relative:page" wrapcoords="0 0 21600 0 21600 21600 0 21600 0 0" filled="f" stroked="f">
            <v:fill o:detectmouseclick="t"/>
            <v:stroke o:forcedash="t"/>
            <v:textbox style="mso-next-textbox:#_x0000_s1151" inset=",0,,0">
              <w:txbxContent>
                <w:p w:rsidR="00597E5F" w:rsidRPr="00495952" w:rsidRDefault="00970C19" w:rsidP="00F2570A">
                  <w:pPr>
                    <w:pStyle w:val="Price"/>
                  </w:pPr>
                  <w:r w:rsidRPr="00495952">
                    <w:rPr>
                      <w:sz w:val="18"/>
                    </w:rPr>
                    <w:t>(item # XXXX)</w:t>
                  </w:r>
                  <w:r>
                    <w:t xml:space="preserve"> $000.00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157" type="#_x0000_t202" style="position:absolute;margin-left:416.85pt;margin-top:239.15pt;width:156.25pt;height:18pt;z-index:251658264;mso-wrap-edited:f;mso-position-horizontal-relative:page;mso-position-vertical-relative:page" wrapcoords="0 0 21600 0 21600 21600 0 21600 0 0" filled="f" stroked="f">
            <v:fill o:detectmouseclick="t"/>
            <v:stroke o:forcedash="t"/>
            <v:textbox style="mso-next-textbox:#_x0000_s1157" inset=",0,,0">
              <w:txbxContent>
                <w:p w:rsidR="00597E5F" w:rsidRPr="00495952" w:rsidRDefault="00970C19" w:rsidP="00F2570A">
                  <w:pPr>
                    <w:pStyle w:val="Price"/>
                  </w:pPr>
                  <w:r w:rsidRPr="00495952">
                    <w:rPr>
                      <w:sz w:val="18"/>
                    </w:rPr>
                    <w:t>(item # XXXX)</w:t>
                  </w:r>
                  <w:r>
                    <w:t xml:space="preserve"> $000.00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154" type="#_x0000_t202" style="position:absolute;margin-left:227.8pt;margin-top:239.15pt;width:156.25pt;height:18pt;z-index:251658261;mso-wrap-edited:f;mso-position-horizontal-relative:page;mso-position-vertical-relative:page" wrapcoords="0 0 21600 0 21600 21600 0 21600 0 0" filled="f" stroked="f">
            <v:fill o:detectmouseclick="t"/>
            <v:stroke o:forcedash="t"/>
            <v:textbox style="mso-next-textbox:#_x0000_s1154" inset=",0,,0">
              <w:txbxContent>
                <w:p w:rsidR="00597E5F" w:rsidRPr="00495952" w:rsidRDefault="00970C19" w:rsidP="00F2570A">
                  <w:pPr>
                    <w:pStyle w:val="Price"/>
                  </w:pPr>
                  <w:r w:rsidRPr="00495952">
                    <w:rPr>
                      <w:sz w:val="18"/>
                    </w:rPr>
                    <w:t>(item # XXXX)</w:t>
                  </w:r>
                  <w:r>
                    <w:t xml:space="preserve"> $000.00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148" type="#_x0000_t202" style="position:absolute;margin-left:227.8pt;margin-top:123.55pt;width:156.25pt;height:18pt;z-index:251658255;mso-wrap-edited:f;mso-position-horizontal-relative:page;mso-position-vertical-relative:page" wrapcoords="0 0 21600 0 21600 21600 0 21600 0 0" filled="f" stroked="f">
            <v:fill o:detectmouseclick="t"/>
            <v:stroke o:forcedash="t"/>
            <v:textbox style="mso-next-textbox:#_x0000_s1148" inset=",0,,0">
              <w:txbxContent>
                <w:p w:rsidR="00597E5F" w:rsidRPr="00495952" w:rsidRDefault="00970C19" w:rsidP="00F2570A">
                  <w:pPr>
                    <w:pStyle w:val="Price"/>
                  </w:pPr>
                  <w:r w:rsidRPr="00495952">
                    <w:rPr>
                      <w:sz w:val="18"/>
                    </w:rPr>
                    <w:t>(item # XXXX)</w:t>
                  </w:r>
                  <w:r>
                    <w:t xml:space="preserve"> $000.00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175" type="#_x0000_t202" style="position:absolute;margin-left:38.85pt;margin-top:239.15pt;width:156.25pt;height:18pt;z-index:251658270;mso-wrap-edited:f;mso-position-horizontal-relative:page;mso-position-vertical-relative:page" wrapcoords="0 0 21600 0 21600 21600 0 21600 0 0" filled="f" stroked="f">
            <v:fill o:detectmouseclick="t"/>
            <v:stroke o:forcedash="t"/>
            <v:textbox style="mso-next-textbox:#_x0000_s1175" inset=",0,,0">
              <w:txbxContent>
                <w:p w:rsidR="00597E5F" w:rsidRPr="00495952" w:rsidRDefault="00970C19" w:rsidP="00F2570A">
                  <w:pPr>
                    <w:pStyle w:val="Price"/>
                  </w:pPr>
                  <w:r w:rsidRPr="00495952">
                    <w:rPr>
                      <w:sz w:val="18"/>
                    </w:rPr>
                    <w:t>(item # XXXX)</w:t>
                  </w:r>
                  <w:r>
                    <w:t xml:space="preserve"> $000.00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172" type="#_x0000_t202" style="position:absolute;margin-left:38.85pt;margin-top:123.55pt;width:156.25pt;height:18pt;z-index:251658267;mso-wrap-edited:f;mso-position-horizontal-relative:page;mso-position-vertical-relative:page" wrapcoords="0 0 21600 0 21600 21600 0 21600 0 0" filled="f" stroked="f">
            <v:fill o:detectmouseclick="t"/>
            <v:stroke o:forcedash="t"/>
            <v:textbox style="mso-next-textbox:#_x0000_s1172" inset=",0,,0">
              <w:txbxContent>
                <w:p w:rsidR="00597E5F" w:rsidRPr="00495952" w:rsidRDefault="00970C19" w:rsidP="00F2570A">
                  <w:pPr>
                    <w:pStyle w:val="Price"/>
                  </w:pPr>
                  <w:r w:rsidRPr="00495952">
                    <w:rPr>
                      <w:sz w:val="18"/>
                    </w:rPr>
                    <w:t>(item # XXXX)</w:t>
                  </w:r>
                  <w:r>
                    <w:t xml:space="preserve"> $000.00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150" type="#_x0000_t202" style="position:absolute;margin-left:416.85pt;margin-top:56.15pt;width:156.25pt;height:61.9pt;z-index:251658257;mso-wrap-edited:f;mso-position-horizontal-relative:page;mso-position-vertical-relative:page" wrapcoords="0 0 21600 0 21600 21600 0 21600 0 0" mv:complextextbox="1" filled="f" stroked="f">
            <v:fill o:detectmouseclick="t"/>
            <v:stroke o:forcedash="t"/>
            <v:textbox style="mso-next-textbox:#_x0000_s1150" inset=",0,,0">
              <w:txbxContent>
                <w:p w:rsidR="00597E5F" w:rsidRPr="00495952" w:rsidRDefault="00970C19" w:rsidP="00F2570A">
                  <w:pPr>
                    <w:pStyle w:val="BodyText"/>
                  </w:pPr>
                  <w:r w:rsidRPr="00475B05">
                    <w:t>Nullam nec massa vulputate augue laoreet laoreet.</w:t>
                  </w:r>
                  <w:r>
                    <w:t xml:space="preserve"> C</w:t>
                  </w:r>
                  <w:r w:rsidRPr="00475B05">
                    <w:t>consectetuer adipiscing elit. Mauris ac est a eros iaculis adipiscing.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216" type="#_x0000_t202" style="position:absolute;margin-left:374.75pt;margin-top:746.75pt;width:19pt;height:16.25pt;z-index:251658332;mso-wrap-edited:f;mso-position-horizontal-relative:page;mso-position-vertical-relative:page" wrapcoords="0 0 21600 0 21600 21600 0 21600 0 0" filled="f" stroked="f">
            <v:fill o:detectmouseclick="t"/>
            <v:stroke o:forcedash="t"/>
            <v:textbox style="mso-next-textbox:#_x0000_s1216" inset="0,0,0,0">
              <w:txbxContent>
                <w:p w:rsidR="00597E5F" w:rsidRDefault="00970C19" w:rsidP="00F2570A">
                  <w:pPr>
                    <w:pStyle w:val="Heading4"/>
                  </w:pPr>
                  <w:r>
                    <w:t>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215" type="#_x0000_t202" style="position:absolute;margin-left:185.75pt;margin-top:746.75pt;width:19pt;height:16.25pt;z-index:251658331;mso-wrap-edited:f;mso-position-horizontal-relative:page;mso-position-vertical-relative:page" wrapcoords="0 0 21600 0 21600 21600 0 21600 0 0" filled="f" stroked="f">
            <v:fill o:detectmouseclick="t"/>
            <v:stroke o:forcedash="t"/>
            <v:textbox style="mso-next-textbox:#_x0000_s1215" inset="0,0,0,0">
              <w:txbxContent>
                <w:p w:rsidR="00597E5F" w:rsidRDefault="00970C19" w:rsidP="00F2570A">
                  <w:pPr>
                    <w:pStyle w:val="Heading4"/>
                  </w:pPr>
                  <w:r>
                    <w:t>D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217" type="#_x0000_t202" style="position:absolute;margin-left:563.35pt;margin-top:746.75pt;width:19pt;height:16.25pt;z-index:251658333;mso-wrap-edited:f;mso-position-horizontal-relative:page;mso-position-vertical-relative:page" wrapcoords="0 0 21600 0 21600 21600 0 21600 0 0" filled="f" stroked="f">
            <v:fill o:detectmouseclick="t"/>
            <v:stroke o:forcedash="t"/>
            <v:textbox style="mso-next-textbox:#_x0000_s1217" inset="0,0,0,0">
              <w:txbxContent>
                <w:p w:rsidR="00597E5F" w:rsidRDefault="00970C19" w:rsidP="00F2570A">
                  <w:pPr>
                    <w:pStyle w:val="Heading4"/>
                  </w:pPr>
                  <w:r>
                    <w:t>F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214" type="#_x0000_t202" style="position:absolute;margin-left:563.6pt;margin-top:496.75pt;width:19pt;height:16.25pt;z-index:251658330;mso-wrap-edited:f;mso-position-horizontal-relative:page;mso-position-vertical-relative:page" wrapcoords="0 0 21600 0 21600 21600 0 21600 0 0" filled="f" stroked="f">
            <v:fill o:detectmouseclick="t"/>
            <v:stroke o:forcedash="t"/>
            <v:textbox style="mso-next-textbox:#_x0000_s1214" inset="0,0,0,0">
              <w:txbxContent>
                <w:p w:rsidR="00597E5F" w:rsidRDefault="00970C19" w:rsidP="00F2570A">
                  <w:pPr>
                    <w:pStyle w:val="Heading4"/>
                  </w:pPr>
                  <w:r>
                    <w:t>C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213" type="#_x0000_t202" style="position:absolute;margin-left:375pt;margin-top:496.75pt;width:19pt;height:16.25pt;z-index:251658329;mso-wrap-edited:f;mso-position-horizontal-relative:page;mso-position-vertical-relative:page" wrapcoords="0 0 21600 0 21600 21600 0 21600 0 0" filled="f" stroked="f">
            <v:fill o:detectmouseclick="t"/>
            <v:stroke o:forcedash="t"/>
            <v:textbox style="mso-next-textbox:#_x0000_s1213" inset="0,0,0,0">
              <w:txbxContent>
                <w:p w:rsidR="00597E5F" w:rsidRDefault="00970C19" w:rsidP="00F2570A">
                  <w:pPr>
                    <w:pStyle w:val="Heading4"/>
                  </w:pPr>
                  <w:r>
                    <w:t>B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212" type="#_x0000_t202" style="position:absolute;margin-left:186pt;margin-top:496.75pt;width:19pt;height:16.25pt;z-index:251658328;mso-wrap-edited:f;mso-position-horizontal-relative:page;mso-position-vertical-relative:page" wrapcoords="0 0 21600 0 21600 21600 0 21600 0 0" filled="f" stroked="f">
            <v:fill o:detectmouseclick="t"/>
            <v:stroke o:forcedash="t"/>
            <v:textbox style="mso-next-textbox:#_x0000_s1212" inset="0,0,0,0">
              <w:txbxContent>
                <w:p w:rsidR="00597E5F" w:rsidRDefault="00970C19" w:rsidP="00F2570A">
                  <w:pPr>
                    <w:pStyle w:val="Heading4"/>
                  </w:pPr>
                  <w:r>
                    <w:t>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396" type="#_x0000_t202" style="position:absolute;margin-left:416.85pt;margin-top:38.35pt;width:156.25pt;height:18pt;z-index:251658256;mso-wrap-edited:f;mso-position-horizontal-relative:page;mso-position-vertical-relative:page" wrapcoords="0 0 21600 0 21600 21600 0 21600 0 0" o:regroupid="25" filled="f" stroked="f">
            <v:fill o:detectmouseclick="t"/>
            <v:stroke o:forcedash="t"/>
            <v:textbox style="mso-next-textbox:#_x0000_s1396" inset=",0,,0">
              <w:txbxContent>
                <w:p w:rsidR="00597E5F" w:rsidRPr="00495952" w:rsidRDefault="00970C19" w:rsidP="00F2570A">
                  <w:pPr>
                    <w:pStyle w:val="Heading4"/>
                  </w:pPr>
                  <w:r>
                    <w:t>C. Vestibulum quam.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404" type="#_x0000_t202" style="position:absolute;margin-left:416.85pt;margin-top:153.95pt;width:156.25pt;height:18pt;z-index:251658262;mso-wrap-edited:f;mso-position-horizontal-relative:page;mso-position-vertical-relative:page" wrapcoords="0 0 21600 0 21600 21600 0 21600 0 0" o:regroupid="27" filled="f" stroked="f">
            <v:fill o:detectmouseclick="t"/>
            <v:stroke o:forcedash="t"/>
            <v:textbox style="mso-next-textbox:#_x0000_s1404" inset=",0,,0">
              <w:txbxContent>
                <w:p w:rsidR="00597E5F" w:rsidRPr="00495952" w:rsidRDefault="00970C19" w:rsidP="00F2570A">
                  <w:pPr>
                    <w:pStyle w:val="Heading4"/>
                  </w:pPr>
                  <w:r>
                    <w:t>F. Nulla quis sem.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392" type="#_x0000_t202" style="position:absolute;margin-left:227.8pt;margin-top:38.35pt;width:156.25pt;height:18pt;z-index:251658253;mso-wrap-edited:f;mso-position-horizontal-relative:page;mso-position-vertical-relative:page" wrapcoords="0 0 21600 0 21600 21600 0 21600 0 0" o:regroupid="24" filled="f" stroked="f">
            <v:fill o:detectmouseclick="t"/>
            <v:stroke o:forcedash="t"/>
            <v:textbox style="mso-next-textbox:#_x0000_s1392" inset=",0,,0">
              <w:txbxContent>
                <w:p w:rsidR="00597E5F" w:rsidRPr="00495952" w:rsidRDefault="00970C19" w:rsidP="00F2570A">
                  <w:pPr>
                    <w:pStyle w:val="Heading4"/>
                  </w:pPr>
                  <w:r>
                    <w:t>B. Lorem ipsum.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400" type="#_x0000_t202" style="position:absolute;margin-left:227.8pt;margin-top:153.95pt;width:156.25pt;height:18pt;z-index:251658259;mso-wrap-edited:f;mso-position-horizontal-relative:page;mso-position-vertical-relative:page" wrapcoords="0 0 21600 0 21600 21600 0 21600 0 0" o:regroupid="26" filled="f" stroked="f">
            <v:fill o:detectmouseclick="t"/>
            <v:stroke o:forcedash="t"/>
            <v:textbox style="mso-next-textbox:#_x0000_s1400" inset=",0,,0">
              <w:txbxContent>
                <w:p w:rsidR="00597E5F" w:rsidRPr="00495952" w:rsidRDefault="00970C19" w:rsidP="00F2570A">
                  <w:pPr>
                    <w:pStyle w:val="Heading4"/>
                  </w:pPr>
                  <w:r>
                    <w:t>E. Suspendisse congue.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408" type="#_x0000_t202" style="position:absolute;margin-left:38.85pt;margin-top:38.35pt;width:156.25pt;height:18pt;z-index:251658265;mso-wrap-edited:f;mso-position-horizontal-relative:page;mso-position-vertical-relative:page" wrapcoords="0 0 21600 0 21600 21600 0 21600 0 0" o:regroupid="28" filled="f" stroked="f">
            <v:fill o:detectmouseclick="t"/>
            <v:stroke o:forcedash="t"/>
            <v:textbox style="mso-next-textbox:#_x0000_s1408" inset=",0,,0">
              <w:txbxContent>
                <w:p w:rsidR="00597E5F" w:rsidRPr="00495952" w:rsidRDefault="00970C19" w:rsidP="00F2570A">
                  <w:pPr>
                    <w:pStyle w:val="Heading4"/>
                  </w:pPr>
                  <w:r>
                    <w:t xml:space="preserve">A. </w:t>
                  </w:r>
                  <w:r w:rsidRPr="00475B05">
                    <w:t>Aenean elit.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412" type="#_x0000_t202" style="position:absolute;margin-left:38.85pt;margin-top:153.95pt;width:156.25pt;height:18pt;z-index:251658268;mso-wrap-edited:f;mso-position-horizontal-relative:page;mso-position-vertical-relative:page" wrapcoords="0 0 21600 0 21600 21600 0 21600 0 0" o:regroupid="29" filled="f" stroked="f">
            <v:fill o:detectmouseclick="t"/>
            <v:stroke o:forcedash="t"/>
            <v:textbox style="mso-next-textbox:#_x0000_s1412" inset=",0,,0">
              <w:txbxContent>
                <w:p w:rsidR="00597E5F" w:rsidRPr="00495952" w:rsidRDefault="00970C19" w:rsidP="00F2570A">
                  <w:pPr>
                    <w:pStyle w:val="Heading4"/>
                  </w:pPr>
                  <w:r>
                    <w:t>D. Quisque Viverra</w:t>
                  </w:r>
                </w:p>
              </w:txbxContent>
            </v:textbox>
            <w10:wrap type="tight" anchorx="page" anchory="page"/>
          </v:shape>
        </w:pict>
      </w:r>
      <w:r>
        <w:br w:type="page"/>
      </w:r>
      <w:r>
        <w:rPr>
          <w:noProof/>
        </w:rPr>
        <w:drawing>
          <wp:anchor distT="12192" distB="17780" distL="120396" distR="118872" simplePos="0" relativeHeight="251696239" behindDoc="0" locked="0" layoutInCell="1" allowOverlap="1">
            <wp:simplePos x="0" y="0"/>
            <wp:positionH relativeFrom="page">
              <wp:posOffset>4565650</wp:posOffset>
            </wp:positionH>
            <wp:positionV relativeFrom="page">
              <wp:posOffset>4685665</wp:posOffset>
            </wp:positionV>
            <wp:extent cx="2857373" cy="5016627"/>
            <wp:effectExtent l="0" t="0" r="0" b="0"/>
            <wp:wrapTight wrapText="bothSides">
              <wp:wrapPolygon edited="0">
                <wp:start x="768" y="0"/>
                <wp:lineTo x="0" y="109"/>
                <wp:lineTo x="0" y="21435"/>
                <wp:lineTo x="21505" y="21435"/>
                <wp:lineTo x="21505" y="219"/>
                <wp:lineTo x="20737" y="0"/>
                <wp:lineTo x="768" y="0"/>
              </wp:wrapPolygon>
            </wp:wrapTight>
            <wp:docPr id="445" name="Picture 428" descr="Macintosh HD:Users:philcribb:Desktop:IMAG152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428" descr="Macintosh HD:Users:philcribb:Desktop:IMAG152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373" cy="50166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2192" distB="13208" distL="120396" distR="116967" simplePos="0" relativeHeight="251695215" behindDoc="0" locked="0" layoutInCell="1" allowOverlap="1">
            <wp:simplePos x="0" y="0"/>
            <wp:positionH relativeFrom="page">
              <wp:posOffset>361950</wp:posOffset>
            </wp:positionH>
            <wp:positionV relativeFrom="page">
              <wp:posOffset>316865</wp:posOffset>
            </wp:positionV>
            <wp:extent cx="7183628" cy="4292600"/>
            <wp:effectExtent l="25400" t="0" r="4572" b="0"/>
            <wp:wrapTight wrapText="bothSides">
              <wp:wrapPolygon edited="0">
                <wp:start x="305" y="0"/>
                <wp:lineTo x="0" y="128"/>
                <wp:lineTo x="-76" y="20961"/>
                <wp:lineTo x="153" y="21472"/>
                <wp:lineTo x="305" y="21472"/>
                <wp:lineTo x="21232" y="21472"/>
                <wp:lineTo x="21385" y="21472"/>
                <wp:lineTo x="21614" y="20961"/>
                <wp:lineTo x="21614" y="639"/>
                <wp:lineTo x="21537" y="128"/>
                <wp:lineTo x="21232" y="0"/>
                <wp:lineTo x="305" y="0"/>
              </wp:wrapPolygon>
            </wp:wrapTight>
            <wp:docPr id="444" name="Picture 427" descr="Macintosh HD:Users:philcribb:Desktop:IMAG060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427" descr="Macintosh HD:Users:philcribb:Desktop:IMAG060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3628" cy="4292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467" type="#_x0000_t202" style="position:absolute;margin-left:564pt;margin-top:746.75pt;width:19pt;height:16.25pt;z-index:251694191;mso-wrap-edited:f;mso-position-horizontal-relative:page;mso-position-vertical-relative:page" wrapcoords="0 0 21600 0 21600 21600 0 21600 0 0" filled="f" stroked="f">
            <v:fill o:detectmouseclick="t"/>
            <v:stroke o:forcedash="t"/>
            <v:textbox inset="0,0,0,0">
              <w:txbxContent>
                <w:p w:rsidR="00597E5F" w:rsidRDefault="00970C19" w:rsidP="009F1AEA">
                  <w:pPr>
                    <w:pStyle w:val="Heading4"/>
                  </w:pPr>
                  <w:r>
                    <w:t>C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466" type="#_x0000_t202" style="position:absolute;margin-left:564pt;margin-top:540.8pt;width:19pt;height:16.25pt;z-index:251693167;mso-wrap-edited:f;mso-position-horizontal-relative:page;mso-position-vertical-relative:page" wrapcoords="0 0 21600 0 21600 21600 0 21600 0 0" filled="f" stroked="f">
            <v:fill o:detectmouseclick="t"/>
            <v:stroke o:forcedash="t"/>
            <v:textbox inset="0,0,0,0">
              <w:txbxContent>
                <w:p w:rsidR="00597E5F" w:rsidRDefault="00970C19" w:rsidP="009F1AEA">
                  <w:pPr>
                    <w:pStyle w:val="Heading4"/>
                  </w:pPr>
                  <w:r>
                    <w:t>B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465" type="#_x0000_t202" style="position:absolute;margin-left:564pt;margin-top:335.75pt;width:19pt;height:16.25pt;z-index:251692143;mso-wrap-edited:f;mso-position-horizontal-relative:page;mso-position-vertical-relative:page" wrapcoords="0 0 21600 0 21600 21600 0 21600 0 0" filled="f" stroked="f">
            <v:fill o:detectmouseclick="t"/>
            <v:stroke o:forcedash="t"/>
            <v:textbox inset="0,0,0,0">
              <w:txbxContent>
                <w:p w:rsidR="00597E5F" w:rsidRDefault="00970C19" w:rsidP="009F1AEA">
                  <w:pPr>
                    <w:pStyle w:val="Heading4"/>
                  </w:pPr>
                  <w:r>
                    <w:t>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464" type="#_x0000_t202" style="position:absolute;margin-left:56.25pt;margin-top:697pt;width:310.5pt;height:27.4pt;z-index:251691119;mso-wrap-edited:f;mso-position-horizontal-relative:page;mso-position-vertical-relative:page" wrapcoords="0 0 21600 0 21600 21600 0 21600 0 0" mv:complextextbox="1" filled="f" stroked="f">
            <v:fill o:detectmouseclick="t"/>
            <v:textbox style="mso-next-textbox:#_x0000_s1464" inset=",0,,0">
              <w:txbxContent>
                <w:p w:rsidR="00597E5F" w:rsidRPr="00495952" w:rsidRDefault="00970C19" w:rsidP="009F1AEA">
                  <w:pPr>
                    <w:pStyle w:val="BodyText"/>
                  </w:pP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group id="_x0000_s1661" style="position:absolute;margin-left:56.25pt;margin-top:447.9pt;width:310.5pt;height:222.1pt;z-index:251690095;mso-position-horizontal-relative:page;mso-position-vertical-relative:page" coordsize="20000,20455" wrapcoords="0 0 21600 0 21600 21600 0 21600 0 0" mv:complextextbox="1">
            <o:lock v:ext="edit" ungrouping="t"/>
            <v:shape id="_x0000_s1662" type="#_x0000_t202" style="position:absolute;width:20000;height:20000;mso-wrap-edited:f;mso-position-horizontal-relative:page;mso-position-vertical-relative:page" wrapcoords="0 0 21600 0 21600 21600 0 21600 0 0" o:regroupid="35" mv:complextextbox="1" filled="f" stroked="f">
              <v:fill o:detectmouseclick="t"/>
              <v:textbox style="mso-next-textbox:#_x0000_s1617" inset=",0,,0"/>
            </v:shape>
            <v:shape id="_x0000_s1663" type="#_x0000_t202" style="position:absolute;left:464;width:18457;height:1562" filled="f" stroked="f">
              <v:textbox style="mso-next-textbox:#_x0000_s1664" inset="0,0,0,0">
                <w:txbxContent>
                  <w:p w:rsidR="00597E5F" w:rsidRDefault="00970C19" w:rsidP="009F1AEA">
                    <w:pPr>
                      <w:pStyle w:val="BodyText-Centered"/>
                      <w:jc w:val="left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We offer a range of hedging services that suit your requirements.</w:t>
                    </w:r>
                  </w:p>
                  <w:p w:rsidR="00597E5F" w:rsidRDefault="00970C19" w:rsidP="009F1AEA">
                    <w:pPr>
                      <w:pStyle w:val="BodyText-Centered"/>
                      <w:jc w:val="left"/>
                      <w:rPr>
                        <w:sz w:val="30"/>
                      </w:rPr>
                    </w:pPr>
                  </w:p>
                  <w:p w:rsidR="00597E5F" w:rsidRDefault="00970C19" w:rsidP="009F1AEA">
                    <w:pPr>
                      <w:pStyle w:val="BodyText-Centered"/>
                      <w:jc w:val="left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 xml:space="preserve">Conifer – Broadleaf </w:t>
                    </w:r>
                    <w:r>
                      <w:rPr>
                        <w:sz w:val="30"/>
                      </w:rPr>
                      <w:t>trimming</w:t>
                    </w:r>
                  </w:p>
                  <w:p w:rsidR="00597E5F" w:rsidRDefault="00970C19" w:rsidP="009F1AEA">
                    <w:pPr>
                      <w:pStyle w:val="BodyText-Centered"/>
                      <w:jc w:val="left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Hedge laying</w:t>
                    </w:r>
                  </w:p>
                  <w:p w:rsidR="00597E5F" w:rsidRDefault="00970C19" w:rsidP="009F1AEA">
                    <w:pPr>
                      <w:pStyle w:val="BodyText-Centered"/>
                      <w:jc w:val="left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Hedgerow restoration</w:t>
                    </w:r>
                  </w:p>
                  <w:p w:rsidR="00597E5F" w:rsidRDefault="00970C19" w:rsidP="009F1AEA">
                    <w:pPr>
                      <w:pStyle w:val="BodyText-Centered"/>
                      <w:jc w:val="left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Planting</w:t>
                    </w:r>
                  </w:p>
                  <w:p w:rsidR="00597E5F" w:rsidRDefault="00970C19" w:rsidP="009F1AEA">
                    <w:pPr>
                      <w:pStyle w:val="BodyText-Centered"/>
                      <w:jc w:val="left"/>
                      <w:rPr>
                        <w:sz w:val="30"/>
                      </w:rPr>
                    </w:pPr>
                  </w:p>
                  <w:p w:rsidR="00597E5F" w:rsidRPr="004C0376" w:rsidRDefault="00970C19" w:rsidP="009F1AEA">
                    <w:pPr>
                      <w:pStyle w:val="BodyText-Centered"/>
                      <w:jc w:val="left"/>
                      <w:rPr>
                        <w:i/>
                        <w:sz w:val="30"/>
                      </w:rPr>
                    </w:pPr>
                    <w:r w:rsidRPr="004C0376">
                      <w:rPr>
                        <w:i/>
                        <w:sz w:val="30"/>
                      </w:rPr>
                      <w:t>Free quotations available</w:t>
                    </w:r>
                  </w:p>
                  <w:p w:rsidR="00597E5F" w:rsidRPr="009C2422" w:rsidRDefault="00970C19" w:rsidP="009F1AEA">
                    <w:pPr>
                      <w:pStyle w:val="BodyText-Centered"/>
                      <w:jc w:val="left"/>
                      <w:rPr>
                        <w:sz w:val="30"/>
                      </w:rPr>
                    </w:pPr>
                  </w:p>
                  <w:p w:rsidR="00597E5F" w:rsidRPr="009C2422" w:rsidRDefault="00970C19" w:rsidP="009F1AEA">
                    <w:pPr>
                      <w:pStyle w:val="BodyText-Centered"/>
                      <w:jc w:val="left"/>
                      <w:rPr>
                        <w:sz w:val="30"/>
                      </w:rPr>
                    </w:pPr>
                  </w:p>
                  <w:p w:rsidR="00597E5F" w:rsidRDefault="00970C19" w:rsidP="009F1AEA">
                    <w:pPr>
                      <w:pStyle w:val="BodyText-Centered"/>
                      <w:jc w:val="left"/>
                    </w:pPr>
                  </w:p>
                  <w:p w:rsidR="00597E5F" w:rsidRPr="00495952" w:rsidRDefault="00970C19" w:rsidP="009F1AEA">
                    <w:pPr>
                      <w:pStyle w:val="BodyText-Centered"/>
                    </w:pPr>
                  </w:p>
                </w:txbxContent>
              </v:textbox>
            </v:shape>
            <v:shape id="_x0000_s1664" type="#_x0000_t202" style="position:absolute;left:464;top:1558;width:18457;height:2107" filled="f" stroked="f">
              <v:textbox style="mso-next-textbox:#_x0000_s1665" inset="0,0,0,0">
                <w:txbxContent/>
              </v:textbox>
            </v:shape>
            <v:shape id="_x0000_s1665" type="#_x0000_t202" style="position:absolute;left:464;top:3661;width:18457;height:2102" filled="f" stroked="f">
              <v:textbox style="mso-next-textbox:#_x0000_s1666" inset="0,0,0,0">
                <w:txbxContent/>
              </v:textbox>
            </v:shape>
            <v:shape id="_x0000_s1666" type="#_x0000_t202" style="position:absolute;left:464;top:5759;width:18457;height:2102" filled="f" stroked="f">
              <v:textbox style="mso-next-textbox:#_x0000_s1667" inset="0,0,0,0">
                <w:txbxContent/>
              </v:textbox>
            </v:shape>
            <v:shape id="_x0000_s1667" type="#_x0000_t202" style="position:absolute;left:464;top:7857;width:18457;height:2102" filled="f" stroked="f">
              <v:textbox style="mso-next-textbox:#_x0000_s1668" inset="0,0,0,0">
                <w:txbxContent/>
              </v:textbox>
            </v:shape>
            <v:shape id="_x0000_s1668" type="#_x0000_t202" style="position:absolute;left:464;top:9955;width:18457;height:2107" filled="f" stroked="f">
              <v:textbox style="mso-next-textbox:#_x0000_s1669" inset="0,0,0,0">
                <w:txbxContent/>
              </v:textbox>
            </v:shape>
            <v:shape id="_x0000_s1669" type="#_x0000_t202" style="position:absolute;left:464;top:12058;width:18457;height:2102" filled="f" stroked="f">
              <v:textbox style="mso-next-textbox:#_x0000_s1670" inset="0,0,0,0">
                <w:txbxContent/>
              </v:textbox>
            </v:shape>
            <v:shape id="_x0000_s1670" type="#_x0000_t202" style="position:absolute;left:464;top:14156;width:18457;height:2102" filled="f" stroked="f">
              <v:textbox style="mso-next-textbox:#_x0000_s1671" inset="0,0,0,0">
                <w:txbxContent/>
              </v:textbox>
            </v:shape>
            <v:shape id="_x0000_s1671" type="#_x0000_t202" style="position:absolute;left:464;top:16254;width:18457;height:2103" filled="f" stroked="f">
              <v:textbox style="mso-next-textbox:#_x0000_s1672" inset="0,0,0,0">
                <w:txbxContent/>
              </v:textbox>
            </v:shape>
            <v:shape id="_x0000_s1672" type="#_x0000_t202" style="position:absolute;left:464;top:18352;width:18457;height:2103" filled="f" stroked="f">
              <v:textbox style="mso-next-textbox:#_x0000_s1672" inset="0,0,0,0">
                <w:txbxContent/>
              </v:textbox>
            </v:shape>
            <w10:wrap type="tight" anchorx="page" anchory="page"/>
          </v:group>
        </w:pict>
      </w:r>
      <w:r>
        <w:rPr>
          <w:noProof/>
        </w:rPr>
        <w:pict>
          <v:shape id="_x0000_s1462" type="#_x0000_t202" style="position:absolute;margin-left:71.4pt;margin-top:385.1pt;width:280.25pt;height:31.8pt;z-index:251689071;mso-wrap-edited:f;mso-position-horizontal-relative:page;mso-position-vertical-relative:page" wrapcoords="0 0 21600 0 21600 21600 0 21600 0 0" filled="f" stroked="f">
            <v:fill o:detectmouseclick="t"/>
            <v:textbox style="mso-next-textbox:#_x0000_s1462" inset=",0,,0">
              <w:txbxContent>
                <w:p w:rsidR="00597E5F" w:rsidRPr="003B57FB" w:rsidRDefault="00970C19" w:rsidP="009F1AEA">
                  <w:pPr>
                    <w:pStyle w:val="Heading1"/>
                    <w:rPr>
                      <w:u w:val="single"/>
                    </w:rPr>
                  </w:pPr>
                  <w:r>
                    <w:rPr>
                      <w:u w:val="single"/>
                    </w:rPr>
                    <w:t>Hedging Service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rect id="_x0000_s1461" style="position:absolute;margin-left:29pt;margin-top:375.05pt;width:322.65pt;height:388pt;z-index:251688047;mso-wrap-edited:f;mso-position-horizontal-relative:page;mso-position-vertical-relative:page" wrapcoords="-94 -88 -94 21511 21694 21511 21694 -88 -94 -88" fillcolor="#4c4c32 [1605]" stroked="f" strokecolor="#4a7ebb" strokeweight="1.5pt">
            <v:fill o:detectmouseclick="t"/>
            <v:shadow opacity="22938f" mv:blur="38100f" offset="0,2pt"/>
            <v:textbox inset=",7.2pt,,7.2pt"/>
            <w10:wrap anchorx="page" anchory="page"/>
          </v:rect>
        </w:pict>
      </w:r>
      <w:r>
        <w:rPr>
          <w:noProof/>
        </w:rPr>
        <w:pict>
          <v:shape id="_x0000_s1460" type="#_x0000_t202" style="position:absolute;margin-left:171pt;margin-top:581pt;width:3.55pt;height:3.55pt;z-index:251687023;mso-wrap-edited:f;mso-position-horizontal-relative:page;mso-position-vertical-relative:page" wrapcoords="0 0 21600 0 21600 21600 0 21600 0 0" mv:complextextbox="1" filled="f" stroked="f">
            <v:fill o:detectmouseclick="t"/>
            <v:textbox style="mso-next-textbox:#_x0000_s1460" inset=",7.2pt,,7.2pt">
              <w:txbxContent>
                <w:p w:rsidR="00597E5F" w:rsidRDefault="00970C19" w:rsidP="009F1AEA">
                  <w:pPr>
                    <w:pStyle w:val="Title"/>
                  </w:pPr>
                </w:p>
              </w:txbxContent>
            </v:textbox>
            <w10:wrap type="tight" anchorx="page" anchory="page"/>
          </v:shape>
        </w:pict>
      </w:r>
    </w:p>
    <w:sectPr w:rsidR="00F2570A" w:rsidSect="00550B1F">
      <w:footerReference w:type="default" r:id="rId14"/>
      <w:pgSz w:w="12240" w:h="15840"/>
      <w:pgMar w:top="578" w:right="578" w:bottom="578" w:left="578" w:header="578" w:footer="578" w:gutter="0"/>
      <w:titlePg/>
      <w:printerSettings r:id="rId15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listo MT">
    <w:panose1 w:val="02040603050505030304"/>
    <w:charset w:val="00"/>
    <w:family w:val="auto"/>
    <w:pitch w:val="variable"/>
    <w:sig w:usb0="00000003" w:usb1="00000000" w:usb2="00000000" w:usb3="00000000" w:csb0="00000001" w:csb1="00000000"/>
  </w:font>
  <w:font w:name="Perpetua Titling MT">
    <w:panose1 w:val="020205020605050208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97E5F" w:rsidRDefault="00970C19">
    <w:pPr>
      <w:pStyle w:val="Footer"/>
    </w:pPr>
    <w:r>
      <w:rPr>
        <w:noProof/>
      </w:rPr>
      <w:pict>
        <v:shapetype id="_x0000_t202" coordsize="21600,21600" o:spt="202" path="m0,0l0,21600,21600,21600,21600,0xe">
          <v:stroke joinstyle="miter"/>
          <v:path gradientshapeok="t" o:connecttype="rect"/>
        </v:shapetype>
        <v:shape id="_x0000_s15361" type="#_x0000_t202" style="position:absolute;margin-left:285.5pt;margin-top:766.2pt;width:41pt;height:19.8pt;z-index:251658240;mso-wrap-edited:f;mso-position-horizontal-relative:page;mso-position-vertical-relative:page" wrapcoords="0 0 21600 0 21600 21600 0 21600 0 0" mv:complextextbox="1" filled="f" stroked="f">
          <v:fill o:detectmouseclick="t"/>
          <v:textbox inset="0,0,0,0">
            <w:txbxContent>
              <w:p w:rsidR="00597E5F" w:rsidRPr="008F1C55" w:rsidRDefault="00970C19" w:rsidP="00F2570A">
                <w:pPr>
                  <w:jc w:val="center"/>
                  <w:rPr>
                    <w:rStyle w:val="PageNumber"/>
                  </w:rPr>
                </w:pPr>
                <w:fldSimple w:instr=" PAGE  \* MERGEFORMAT ">
                  <w:r>
                    <w:rPr>
                      <w:noProof/>
                    </w:rPr>
                    <w:t>3</w:t>
                  </w:r>
                </w:fldSimple>
              </w:p>
            </w:txbxContent>
          </v:textbox>
          <w10:wrap type="tight" anchorx="page" anchory="page"/>
        </v:shape>
      </w:pict>
    </w:r>
  </w:p>
</w:ftr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38E2AB4E"/>
    <w:lvl w:ilvl="0">
      <w:start w:val="1"/>
      <w:numFmt w:val="bullet"/>
      <w:pStyle w:val="Titl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4FFE0755"/>
    <w:multiLevelType w:val="hybridMultilevel"/>
    <w:tmpl w:val="CF2C766A"/>
    <w:lvl w:ilvl="0" w:tplc="097EA4FE"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eastAsia="Times New Roman" w:hAnsi="Symbol" w:hint="default"/>
      </w:rPr>
    </w:lvl>
    <w:lvl w:ilvl="1" w:tplc="04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mirrorMargins/>
  <w:attachedTemplate r:id="rId1"/>
  <w:revisionView w:markup="0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4578">
      <o:colormenu v:ext="edit" fillcolor="none [3206]" strokecolor="none [3212]"/>
    </o:shapedefaults>
    <o:shapelayout v:ext="edit">
      <o:idmap v:ext="edit" data="15"/>
    </o:shapelayout>
  </w:hdrShapeDefaults>
  <w:compat>
    <w:useFELayout/>
    <w:splitPgBreakAndParaMark/>
  </w:compat>
  <w:docVars>
    <w:docVar w:name="OpenInPublishingView" w:val="0"/>
    <w:docVar w:name="ShowStaticGuides" w:val="1"/>
  </w:docVars>
  <w:rsids>
    <w:rsidRoot w:val="00F53A3B"/>
    <w:rsid w:val="00970C19"/>
  </w:rsids>
  <m:mathPr>
    <m:mathFont m:val="Abadi MT Condensed Extra Bold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8">
      <o:colormenu v:ext="edit" fillcolor="none [3206]" strokecolor="none [3212]"/>
    </o:shapedefaults>
    <o:shapelayout v:ext="edit">
      <o:idmap v:ext="edit" data="1"/>
      <o:regrouptable v:ext="edit">
        <o:entry new="1" old="0"/>
        <o:entry new="2" old="0"/>
        <o:entry new="3" old="0"/>
        <o:entry new="4" old="0"/>
        <o:entry new="5" old="0"/>
        <o:entry new="6" old="0"/>
        <o:entry new="7" old="0"/>
        <o:entry new="8" old="0"/>
        <o:entry new="9" old="0"/>
        <o:entry new="10" old="0"/>
        <o:entry new="11" old="0"/>
        <o:entry new="12" old="0"/>
        <o:entry new="13" old="0"/>
        <o:entry new="14" old="0"/>
        <o:entry new="15" old="0"/>
        <o:entry new="16" old="0"/>
        <o:entry new="17" old="0"/>
        <o:entry new="18" old="0"/>
        <o:entry new="19" old="0"/>
        <o:entry new="20" old="0"/>
        <o:entry new="21" old="0"/>
        <o:entry new="22" old="0"/>
        <o:entry new="23" old="0"/>
        <o:entry new="24" old="0"/>
        <o:entry new="25" old="0"/>
        <o:entry new="26" old="0"/>
        <o:entry new="27" old="0"/>
        <o:entry new="28" old="0"/>
        <o:entry new="29" old="0"/>
        <o:entry new="30" old="0"/>
        <o:entry new="31" old="0"/>
        <o:entry new="32" old="0"/>
        <o:entry new="33" old="0"/>
        <o:entry new="34" old="0"/>
        <o:entry new="35" old="0"/>
        <o:entry new="36" old="0"/>
        <o:entry new="37" old="0"/>
        <o:entry new="38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heading 1" w:qFormat="1"/>
    <w:lsdException w:name="heading 2" w:qFormat="1"/>
    <w:lsdException w:name="heading 3" w:qFormat="1"/>
    <w:lsdException w:name="heading 4" w:qFormat="1"/>
    <w:lsdException w:name="Subtitle" w:qFormat="1"/>
  </w:latentStyles>
  <w:style w:type="paragraph" w:default="1" w:styleId="Normal">
    <w:name w:val="Normal"/>
    <w:qFormat/>
    <w:rsid w:val="00B334A0"/>
  </w:style>
  <w:style w:type="paragraph" w:styleId="Heading1">
    <w:name w:val="heading 1"/>
    <w:basedOn w:val="Normal"/>
    <w:next w:val="Normal"/>
    <w:link w:val="Heading1Char"/>
    <w:qFormat/>
    <w:rsid w:val="00495952"/>
    <w:pPr>
      <w:jc w:val="center"/>
      <w:outlineLvl w:val="0"/>
    </w:pPr>
    <w:rPr>
      <w:bCs/>
      <w:color w:val="FFFFFF" w:themeColor="background1"/>
      <w:sz w:val="48"/>
      <w:szCs w:val="32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495952"/>
    <w:pPr>
      <w:jc w:val="center"/>
      <w:outlineLvl w:val="1"/>
    </w:pPr>
    <w:rPr>
      <w:bCs/>
      <w:color w:val="FFFFFF" w:themeColor="background1"/>
      <w:sz w:val="36"/>
      <w:szCs w:val="26"/>
    </w:rPr>
  </w:style>
  <w:style w:type="paragraph" w:styleId="Heading3">
    <w:name w:val="heading 3"/>
    <w:basedOn w:val="Normal"/>
    <w:next w:val="Normal"/>
    <w:link w:val="Heading3Char"/>
    <w:unhideWhenUsed/>
    <w:qFormat/>
    <w:rsid w:val="00495952"/>
    <w:pPr>
      <w:jc w:val="center"/>
      <w:outlineLvl w:val="2"/>
    </w:pPr>
    <w:rPr>
      <w:bCs/>
      <w:color w:val="FFFFFF" w:themeColor="background1"/>
    </w:rPr>
  </w:style>
  <w:style w:type="paragraph" w:styleId="Heading4">
    <w:name w:val="heading 4"/>
    <w:basedOn w:val="Normal"/>
    <w:next w:val="Normal"/>
    <w:link w:val="Heading4Char"/>
    <w:unhideWhenUsed/>
    <w:qFormat/>
    <w:rsid w:val="00495952"/>
    <w:pPr>
      <w:outlineLvl w:val="3"/>
    </w:pPr>
    <w:rPr>
      <w:bCs/>
      <w:iCs/>
      <w:color w:val="FFFFFF" w:themeColor="background1"/>
    </w:rPr>
  </w:style>
  <w:style w:type="paragraph" w:styleId="Heading5">
    <w:name w:val="heading 5"/>
    <w:basedOn w:val="Normal"/>
    <w:next w:val="Normal"/>
    <w:link w:val="Heading5Char"/>
    <w:semiHidden/>
    <w:unhideWhenUsed/>
    <w:qFormat/>
    <w:rsid w:val="00495952"/>
    <w:pPr>
      <w:outlineLvl w:val="4"/>
    </w:pPr>
    <w:rPr>
      <w:color w:val="404040" w:themeColor="text1" w:themeTint="BF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Title">
    <w:name w:val="Title"/>
    <w:basedOn w:val="Normal"/>
    <w:next w:val="Normal"/>
    <w:link w:val="TitleChar"/>
    <w:qFormat/>
    <w:rsid w:val="00495952"/>
    <w:pPr>
      <w:jc w:val="center"/>
    </w:pPr>
    <w:rPr>
      <w:rFonts w:asciiTheme="majorHAnsi" w:eastAsiaTheme="majorEastAsia" w:hAnsiTheme="majorHAnsi" w:cstheme="majorHAnsi"/>
      <w:color w:val="FFFFFF" w:themeColor="background1"/>
      <w:kern w:val="28"/>
      <w:sz w:val="72"/>
      <w:szCs w:val="52"/>
    </w:rPr>
  </w:style>
  <w:style w:type="character" w:customStyle="1" w:styleId="TitleChar">
    <w:name w:val="Title Char"/>
    <w:basedOn w:val="DefaultParagraphFont"/>
    <w:link w:val="Title"/>
    <w:rsid w:val="00495952"/>
    <w:rPr>
      <w:rFonts w:asciiTheme="majorHAnsi" w:eastAsiaTheme="majorEastAsia" w:hAnsiTheme="majorHAnsi" w:cstheme="majorHAnsi"/>
      <w:color w:val="FFFFFF" w:themeColor="background1"/>
      <w:kern w:val="28"/>
      <w:sz w:val="72"/>
      <w:szCs w:val="52"/>
    </w:rPr>
  </w:style>
  <w:style w:type="paragraph" w:styleId="TOC8">
    <w:name w:val="toc 8"/>
    <w:basedOn w:val="Normal"/>
    <w:next w:val="Normal"/>
    <w:autoRedefine/>
    <w:semiHidden/>
    <w:unhideWhenUsed/>
    <w:rsid w:val="003F3984"/>
    <w:pPr>
      <w:spacing w:after="100"/>
      <w:ind w:left="1680"/>
    </w:pPr>
  </w:style>
  <w:style w:type="paragraph" w:styleId="Subtitle">
    <w:name w:val="Subtitle"/>
    <w:basedOn w:val="Normal"/>
    <w:next w:val="Normal"/>
    <w:link w:val="SubtitleChar"/>
    <w:qFormat/>
    <w:rsid w:val="00495952"/>
    <w:pPr>
      <w:numPr>
        <w:ilvl w:val="1"/>
      </w:numPr>
      <w:jc w:val="center"/>
    </w:pPr>
    <w:rPr>
      <w:rFonts w:asciiTheme="majorHAnsi" w:eastAsiaTheme="majorEastAsia" w:hAnsiTheme="majorHAnsi" w:cstheme="majorHAnsi"/>
      <w:iCs/>
      <w:color w:val="FFFFFF" w:themeColor="background1"/>
      <w:sz w:val="48"/>
    </w:rPr>
  </w:style>
  <w:style w:type="character" w:customStyle="1" w:styleId="SubtitleChar">
    <w:name w:val="Subtitle Char"/>
    <w:basedOn w:val="DefaultParagraphFont"/>
    <w:link w:val="Subtitle"/>
    <w:rsid w:val="00495952"/>
    <w:rPr>
      <w:rFonts w:asciiTheme="majorHAnsi" w:eastAsiaTheme="majorEastAsia" w:hAnsiTheme="majorHAnsi" w:cstheme="majorHAnsi"/>
      <w:iCs/>
      <w:color w:val="FFFFFF" w:themeColor="background1"/>
      <w:sz w:val="48"/>
    </w:rPr>
  </w:style>
  <w:style w:type="character" w:customStyle="1" w:styleId="Heading2Char">
    <w:name w:val="Heading 2 Char"/>
    <w:basedOn w:val="DefaultParagraphFont"/>
    <w:link w:val="Heading2"/>
    <w:semiHidden/>
    <w:rsid w:val="00495952"/>
    <w:rPr>
      <w:bCs/>
      <w:color w:val="FFFFFF" w:themeColor="background1"/>
      <w:sz w:val="36"/>
      <w:szCs w:val="26"/>
    </w:rPr>
  </w:style>
  <w:style w:type="character" w:customStyle="1" w:styleId="Heading3Char">
    <w:name w:val="Heading 3 Char"/>
    <w:basedOn w:val="DefaultParagraphFont"/>
    <w:link w:val="Heading3"/>
    <w:rsid w:val="00495952"/>
    <w:rPr>
      <w:bCs/>
      <w:color w:val="FFFFFF" w:themeColor="background1"/>
    </w:rPr>
  </w:style>
  <w:style w:type="paragraph" w:customStyle="1" w:styleId="BodyText-Centered">
    <w:name w:val="Body Text - Centered"/>
    <w:basedOn w:val="Normal"/>
    <w:qFormat/>
    <w:rsid w:val="000A3069"/>
    <w:pPr>
      <w:spacing w:after="120"/>
      <w:jc w:val="center"/>
    </w:pPr>
    <w:rPr>
      <w:color w:val="FFFFFF" w:themeColor="background1"/>
      <w:sz w:val="20"/>
    </w:rPr>
  </w:style>
  <w:style w:type="character" w:customStyle="1" w:styleId="Heading1Char">
    <w:name w:val="Heading 1 Char"/>
    <w:basedOn w:val="DefaultParagraphFont"/>
    <w:link w:val="Heading1"/>
    <w:rsid w:val="00495952"/>
    <w:rPr>
      <w:bCs/>
      <w:color w:val="FFFFFF" w:themeColor="background1"/>
      <w:sz w:val="48"/>
      <w:szCs w:val="32"/>
    </w:rPr>
  </w:style>
  <w:style w:type="character" w:customStyle="1" w:styleId="Heading4Char">
    <w:name w:val="Heading 4 Char"/>
    <w:basedOn w:val="DefaultParagraphFont"/>
    <w:link w:val="Heading4"/>
    <w:rsid w:val="00495952"/>
    <w:rPr>
      <w:bCs/>
      <w:iCs/>
      <w:color w:val="FFFFFF" w:themeColor="background1"/>
    </w:rPr>
  </w:style>
  <w:style w:type="paragraph" w:customStyle="1" w:styleId="Price">
    <w:name w:val="Price"/>
    <w:basedOn w:val="Normal"/>
    <w:qFormat/>
    <w:rsid w:val="000A3069"/>
    <w:pPr>
      <w:jc w:val="right"/>
    </w:pPr>
    <w:rPr>
      <w:color w:val="FFFFFF" w:themeColor="background1"/>
    </w:rPr>
  </w:style>
  <w:style w:type="paragraph" w:styleId="BodyText">
    <w:name w:val="Body Text"/>
    <w:basedOn w:val="Normal"/>
    <w:link w:val="BodyTextChar"/>
    <w:unhideWhenUsed/>
    <w:rsid w:val="000A3069"/>
    <w:pPr>
      <w:spacing w:after="60"/>
    </w:pPr>
    <w:rPr>
      <w:color w:val="FFFFFF" w:themeColor="background1"/>
      <w:sz w:val="20"/>
    </w:rPr>
  </w:style>
  <w:style w:type="character" w:customStyle="1" w:styleId="BodyTextChar">
    <w:name w:val="Body Text Char"/>
    <w:basedOn w:val="DefaultParagraphFont"/>
    <w:link w:val="BodyText"/>
    <w:rsid w:val="000A3069"/>
    <w:rPr>
      <w:color w:val="FFFFFF" w:themeColor="background1"/>
      <w:sz w:val="20"/>
    </w:rPr>
  </w:style>
  <w:style w:type="character" w:customStyle="1" w:styleId="Heading5Char">
    <w:name w:val="Heading 5 Char"/>
    <w:basedOn w:val="DefaultParagraphFont"/>
    <w:link w:val="Heading5"/>
    <w:semiHidden/>
    <w:rsid w:val="00495952"/>
    <w:rPr>
      <w:color w:val="404040" w:themeColor="text1" w:themeTint="BF"/>
    </w:rPr>
  </w:style>
  <w:style w:type="paragraph" w:customStyle="1" w:styleId="BodyText-Dark">
    <w:name w:val="Body Text - Dark"/>
    <w:basedOn w:val="Normal"/>
    <w:qFormat/>
    <w:rsid w:val="000A3069"/>
    <w:pPr>
      <w:spacing w:after="60"/>
    </w:pPr>
    <w:rPr>
      <w:color w:val="404040" w:themeColor="text1" w:themeTint="BF"/>
      <w:sz w:val="20"/>
    </w:rPr>
  </w:style>
  <w:style w:type="paragraph" w:customStyle="1" w:styleId="Organization">
    <w:name w:val="Organization"/>
    <w:basedOn w:val="Normal"/>
    <w:qFormat/>
    <w:rsid w:val="00495952"/>
    <w:rPr>
      <w:rFonts w:asciiTheme="majorHAnsi" w:eastAsiaTheme="majorEastAsia" w:hAnsiTheme="majorHAnsi" w:cstheme="majorHAnsi"/>
      <w:color w:val="626C61" w:themeColor="accent3"/>
      <w:sz w:val="28"/>
    </w:rPr>
  </w:style>
  <w:style w:type="paragraph" w:customStyle="1" w:styleId="ContactDetails">
    <w:name w:val="Contact Details"/>
    <w:basedOn w:val="Normal"/>
    <w:qFormat/>
    <w:rsid w:val="00056187"/>
    <w:rPr>
      <w:rFonts w:asciiTheme="majorHAnsi" w:eastAsiaTheme="majorEastAsia" w:hAnsiTheme="majorHAnsi" w:cstheme="majorHAnsi"/>
      <w:color w:val="7F7F7F" w:themeColor="text1" w:themeTint="80"/>
      <w:sz w:val="16"/>
    </w:rPr>
  </w:style>
  <w:style w:type="paragraph" w:customStyle="1" w:styleId="Recipient">
    <w:name w:val="Recipient"/>
    <w:basedOn w:val="Normal"/>
    <w:qFormat/>
    <w:rsid w:val="000A3069"/>
    <w:rPr>
      <w:color w:val="CE6802" w:themeColor="accent1"/>
      <w:sz w:val="32"/>
    </w:rPr>
  </w:style>
  <w:style w:type="paragraph" w:styleId="Header">
    <w:name w:val="header"/>
    <w:basedOn w:val="Normal"/>
    <w:link w:val="HeaderChar"/>
    <w:rsid w:val="002B7A2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2B7A25"/>
  </w:style>
  <w:style w:type="paragraph" w:styleId="Footer">
    <w:name w:val="footer"/>
    <w:basedOn w:val="Normal"/>
    <w:link w:val="FooterChar"/>
    <w:rsid w:val="002B7A2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2B7A25"/>
  </w:style>
  <w:style w:type="paragraph" w:customStyle="1" w:styleId="BodyTextSingle">
    <w:name w:val="Body Text Single"/>
    <w:basedOn w:val="BodyText"/>
    <w:qFormat/>
    <w:rsid w:val="00711E9E"/>
    <w:pPr>
      <w:spacing w:after="120"/>
    </w:pPr>
    <w:rPr>
      <w:color w:val="404040" w:themeColor="text1" w:themeTint="BF"/>
      <w:sz w:val="22"/>
    </w:rPr>
  </w:style>
  <w:style w:type="character" w:styleId="PageNumber">
    <w:name w:val="page number"/>
    <w:basedOn w:val="DefaultParagraphFont"/>
    <w:rsid w:val="008F1C55"/>
    <w:rPr>
      <w:b/>
      <w:color w:val="595959" w:themeColor="text1" w:themeTint="A6"/>
      <w:sz w:val="20"/>
    </w:rPr>
  </w:style>
  <w:style w:type="paragraph" w:customStyle="1" w:styleId="Price-Dark">
    <w:name w:val="Price - Dark"/>
    <w:basedOn w:val="Price"/>
    <w:qFormat/>
    <w:rsid w:val="002856BF"/>
    <w:rPr>
      <w:color w:val="404040" w:themeColor="text1" w:themeTint="BF"/>
      <w:sz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footer" Target="footer1.xml"/><Relationship Id="rId15" Type="http://schemas.openxmlformats.org/officeDocument/2006/relationships/printerSettings" Target="printerSettings/printerSettings1.bin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08:Office:Media:Templates:Marketing:Catalogs:Photo%20Catalog.dotx" TargetMode="External"/></Relationships>
</file>

<file path=word/theme/theme1.xml><?xml version="1.0" encoding="utf-8"?>
<a:theme xmlns:a="http://schemas.openxmlformats.org/drawingml/2006/main" name="Office Theme">
  <a:themeElements>
    <a:clrScheme name="Photo Catalog">
      <a:dk1>
        <a:sysClr val="windowText" lastClr="000000"/>
      </a:dk1>
      <a:lt1>
        <a:sysClr val="window" lastClr="FFFFFF"/>
      </a:lt1>
      <a:dk2>
        <a:srgbClr val="333333"/>
      </a:dk2>
      <a:lt2>
        <a:srgbClr val="CFD6CE"/>
      </a:lt2>
      <a:accent1>
        <a:srgbClr val="CE6802"/>
      </a:accent1>
      <a:accent2>
        <a:srgbClr val="999966"/>
      </a:accent2>
      <a:accent3>
        <a:srgbClr val="626C61"/>
      </a:accent3>
      <a:accent4>
        <a:srgbClr val="798A9E"/>
      </a:accent4>
      <a:accent5>
        <a:srgbClr val="695A86"/>
      </a:accent5>
      <a:accent6>
        <a:srgbClr val="624A3C"/>
      </a:accent6>
      <a:hlink>
        <a:srgbClr val="660000"/>
      </a:hlink>
      <a:folHlink>
        <a:srgbClr val="964C02"/>
      </a:folHlink>
    </a:clrScheme>
    <a:fontScheme name="Photo Catalog">
      <a:majorFont>
        <a:latin typeface="Perpetua Titling MT"/>
        <a:ea typeface=""/>
        <a:cs typeface=""/>
        <a:font script="Jpan" typeface="ＭＳ Ｐ明朝"/>
      </a:majorFont>
      <a:minorFont>
        <a:latin typeface="Calisto MT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Photo Catalog.dotx</Template>
  <TotalTime>7</TotalTime>
  <Pages>3</Pages>
  <Words>7</Words>
  <Characters>45</Characters>
  <Application>Microsoft Macintosh Word</Application>
  <DocSecurity>0</DocSecurity>
  <Lines>1</Lines>
  <Paragraphs>1</Paragraphs>
  <ScaleCrop>false</ScaleCrop>
  <Manager/>
  <Company/>
  <LinksUpToDate>false</LinksUpToDate>
  <CharactersWithSpaces>55</CharactersWithSpaces>
  <SharedDoc>false</SharedDoc>
  <HyperlinkBase/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phil cribb</dc:creator>
  <cp:keywords/>
  <cp:lastModifiedBy>phil cribb</cp:lastModifiedBy>
  <cp:revision>3</cp:revision>
  <cp:lastPrinted>2017-12-09T21:53:00Z</cp:lastPrinted>
  <dcterms:created xsi:type="dcterms:W3CDTF">2017-12-16T15:58:00Z</dcterms:created>
  <dcterms:modified xsi:type="dcterms:W3CDTF">2017-12-16T16:04:00Z</dcterms:modified>
  <cp:category/>
</cp:coreProperties>
</file>